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8F00" w14:textId="3B1F1CDB" w:rsidR="009945A3" w:rsidRDefault="008C7FB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C02F27" wp14:editId="62823A94">
                <wp:simplePos x="0" y="0"/>
                <wp:positionH relativeFrom="column">
                  <wp:posOffset>1111250</wp:posOffset>
                </wp:positionH>
                <wp:positionV relativeFrom="paragraph">
                  <wp:posOffset>3405414</wp:posOffset>
                </wp:positionV>
                <wp:extent cx="5067300" cy="482600"/>
                <wp:effectExtent l="0" t="0" r="0" b="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C6664" w14:textId="77777777" w:rsidR="008C7FBF" w:rsidRPr="00B16C9A" w:rsidRDefault="008C7FBF" w:rsidP="008C7FBF">
                            <w:pPr>
                              <w:jc w:val="right"/>
                              <w:rPr>
                                <w:i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6C9A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Universidad de Salamanca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02F27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margin-left:87.5pt;margin-top:268.15pt;width:399pt;height:3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" filled="f" stroked="f" strokeweight=".5pt">
                <v:textbox>
                  <w:txbxContent>
                    <w:p w14:paraId="4CFC6664" w14:textId="77777777" w:rsidR="008C7FBF" w:rsidRPr="00B16C9A" w:rsidRDefault="008C7FBF" w:rsidP="008C7FBF">
                      <w:pPr>
                        <w:jc w:val="right"/>
                        <w:rPr>
                          <w:i/>
                          <w:iCs/>
                          <w:noProof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16C9A">
                        <w:rPr>
                          <w:rFonts w:cstheme="minorHAnsi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Universidad de Salamanca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953F23" wp14:editId="33A2BE5F">
                <wp:simplePos x="0" y="0"/>
                <wp:positionH relativeFrom="column">
                  <wp:posOffset>-1123678</wp:posOffset>
                </wp:positionH>
                <wp:positionV relativeFrom="paragraph">
                  <wp:posOffset>3381919</wp:posOffset>
                </wp:positionV>
                <wp:extent cx="7581900" cy="464457"/>
                <wp:effectExtent l="0" t="0" r="0" b="571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46445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B29B" id="Rectángulo 31" o:spid="_x0000_s1026" style="position:absolute;margin-left:-88.5pt;margin-top:266.3pt;width:597pt;height:36.5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" fillcolor="#c000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2EE5E9" wp14:editId="249BB193">
                <wp:simplePos x="0" y="0"/>
                <wp:positionH relativeFrom="column">
                  <wp:posOffset>-90170</wp:posOffset>
                </wp:positionH>
                <wp:positionV relativeFrom="paragraph">
                  <wp:posOffset>187506</wp:posOffset>
                </wp:positionV>
                <wp:extent cx="5067300" cy="2514600"/>
                <wp:effectExtent l="0" t="0" r="0" b="0"/>
                <wp:wrapSquare wrapText="bothSides"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262D6" w14:textId="77777777" w:rsidR="008C7FBF" w:rsidRPr="008C7FBF" w:rsidRDefault="008C7FBF" w:rsidP="008C7FBF">
                            <w:pPr>
                              <w:rPr>
                                <w:rFonts w:ascii="Gotham Ultra" w:hAnsi="Gotham Ultra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FBF">
                              <w:rPr>
                                <w:rFonts w:ascii="Gotham Ultra" w:hAnsi="Gotham Ultra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Grupo de </w:t>
                            </w:r>
                          </w:p>
                          <w:p w14:paraId="52B676AB" w14:textId="77777777" w:rsidR="008C7FBF" w:rsidRPr="008C7FBF" w:rsidRDefault="008C7FBF" w:rsidP="008C7FBF">
                            <w:pPr>
                              <w:rPr>
                                <w:rFonts w:ascii="Gotham Ultra" w:hAnsi="Gotham Ultra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FBF">
                              <w:rPr>
                                <w:rFonts w:ascii="Gotham Ultra" w:hAnsi="Gotham Ultra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Investigación </w:t>
                            </w:r>
                          </w:p>
                          <w:p w14:paraId="3CF37089" w14:textId="77777777" w:rsidR="008C7FBF" w:rsidRPr="008C7FBF" w:rsidRDefault="008C7FBF" w:rsidP="008C7FBF">
                            <w:pPr>
                              <w:rPr>
                                <w:rFonts w:ascii="Gotham Ultra" w:hAnsi="Gotham Ultra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7FBF">
                              <w:rPr>
                                <w:rFonts w:ascii="Gotham Ultra" w:hAnsi="Gotham Ultra" w:cstheme="minorHAns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BISITE</w:t>
                            </w:r>
                          </w:p>
                          <w:p w14:paraId="62311F9E" w14:textId="77777777" w:rsidR="008C7FBF" w:rsidRPr="00B16C9A" w:rsidRDefault="008C7FBF" w:rsidP="008C7FBF">
                            <w:pPr>
                              <w:rPr>
                                <w:noProof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E5E9" id="Cuadro de texto 22" o:spid="_x0000_s1027" type="#_x0000_t202" style="position:absolute;margin-left:-7.1pt;margin-top:14.75pt;width:399pt;height:19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" filled="f" stroked="f" strokeweight=".5pt">
                <v:textbox>
                  <w:txbxContent>
                    <w:p w14:paraId="4AA262D6" w14:textId="77777777" w:rsidR="008C7FBF" w:rsidRPr="008C7FBF" w:rsidRDefault="008C7FBF" w:rsidP="008C7FBF">
                      <w:pPr>
                        <w:rPr>
                          <w:rFonts w:ascii="Gotham Ultra" w:hAnsi="Gotham Ultra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7FBF">
                        <w:rPr>
                          <w:rFonts w:ascii="Gotham Ultra" w:hAnsi="Gotham Ultra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Grupo de </w:t>
                      </w:r>
                    </w:p>
                    <w:p w14:paraId="52B676AB" w14:textId="77777777" w:rsidR="008C7FBF" w:rsidRPr="008C7FBF" w:rsidRDefault="008C7FBF" w:rsidP="008C7FBF">
                      <w:pPr>
                        <w:rPr>
                          <w:rFonts w:ascii="Gotham Ultra" w:hAnsi="Gotham Ultra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7FBF">
                        <w:rPr>
                          <w:rFonts w:ascii="Gotham Ultra" w:hAnsi="Gotham Ultra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Investigación </w:t>
                      </w:r>
                    </w:p>
                    <w:p w14:paraId="3CF37089" w14:textId="77777777" w:rsidR="008C7FBF" w:rsidRPr="008C7FBF" w:rsidRDefault="008C7FBF" w:rsidP="008C7FBF">
                      <w:pPr>
                        <w:rPr>
                          <w:rFonts w:ascii="Gotham Ultra" w:hAnsi="Gotham Ultra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7FBF">
                        <w:rPr>
                          <w:rFonts w:ascii="Gotham Ultra" w:hAnsi="Gotham Ultra" w:cstheme="minorHAnsi"/>
                          <w:b/>
                          <w:bCs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BISITE</w:t>
                      </w:r>
                    </w:p>
                    <w:p w14:paraId="62311F9E" w14:textId="77777777" w:rsidR="008C7FBF" w:rsidRPr="00B16C9A" w:rsidRDefault="008C7FBF" w:rsidP="008C7FBF">
                      <w:pPr>
                        <w:rPr>
                          <w:noProof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B6BBEB" wp14:editId="7A9F38DA">
                <wp:simplePos x="0" y="0"/>
                <wp:positionH relativeFrom="column">
                  <wp:posOffset>-1064079</wp:posOffset>
                </wp:positionH>
                <wp:positionV relativeFrom="paragraph">
                  <wp:posOffset>-923653</wp:posOffset>
                </wp:positionV>
                <wp:extent cx="7581900" cy="4335145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43351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E37D9" id="Rectángulo 23" o:spid="_x0000_s1026" style="position:absolute;margin-left:-83.8pt;margin-top:-72.75pt;width:597pt;height:341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" fillcolor="black [3213]" stroked="f" strokeweight="1pt">
                <v:fill opacity="13107f"/>
              </v:rect>
            </w:pict>
          </mc:Fallback>
        </mc:AlternateContent>
      </w:r>
      <w:r w:rsidRPr="008C7FBF">
        <w:rPr>
          <w:noProof/>
        </w:rPr>
        <w:drawing>
          <wp:anchor distT="0" distB="0" distL="114300" distR="114300" simplePos="0" relativeHeight="251701247" behindDoc="1" locked="0" layoutInCell="1" allowOverlap="1" wp14:anchorId="345648BD" wp14:editId="36F1E6B0">
            <wp:simplePos x="0" y="0"/>
            <wp:positionH relativeFrom="margin">
              <wp:posOffset>-1139190</wp:posOffset>
            </wp:positionH>
            <wp:positionV relativeFrom="margin">
              <wp:posOffset>-891177</wp:posOffset>
            </wp:positionV>
            <wp:extent cx="7603490" cy="4277995"/>
            <wp:effectExtent l="0" t="0" r="3810" b="1905"/>
            <wp:wrapSquare wrapText="bothSides"/>
            <wp:docPr id="4" name="Imagen 3" descr="Edificio con letrero en la banqueta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5A2C2F23-E55B-7B4C-9066-A4DF951D2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Edificio con letrero en la banqueta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5A2C2F23-E55B-7B4C-9066-A4DF951D2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9"/>
                    <a:stretch/>
                  </pic:blipFill>
                  <pic:spPr>
                    <a:xfrm>
                      <a:off x="0" y="0"/>
                      <a:ext cx="760349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BA8E0" w14:textId="4816D639" w:rsidR="005F3D3B" w:rsidRPr="005F3D3B" w:rsidRDefault="005F3D3B" w:rsidP="005F3D3B"/>
    <w:p w14:paraId="58DA63DA" w14:textId="64CF055A" w:rsidR="005F3D3B" w:rsidRPr="005F3D3B" w:rsidRDefault="005F3D3B" w:rsidP="005F3D3B"/>
    <w:p w14:paraId="4D35912A" w14:textId="06717578" w:rsidR="005F3D3B" w:rsidRPr="005F3D3B" w:rsidRDefault="005F3D3B" w:rsidP="005F3D3B"/>
    <w:p w14:paraId="1B0ED279" w14:textId="7A0383EC" w:rsidR="005F3D3B" w:rsidRPr="005F3D3B" w:rsidRDefault="005F3D3B" w:rsidP="005F3D3B"/>
    <w:p w14:paraId="22AD3A1C" w14:textId="3AC92115" w:rsidR="005F3D3B" w:rsidRPr="005F3D3B" w:rsidRDefault="005F3D3B" w:rsidP="005F3D3B"/>
    <w:p w14:paraId="6A9B08F4" w14:textId="604A7850" w:rsidR="005F3D3B" w:rsidRPr="005F3D3B" w:rsidRDefault="005F3D3B" w:rsidP="005F3D3B"/>
    <w:p w14:paraId="58B36F1A" w14:textId="497DB77E" w:rsidR="005F3D3B" w:rsidRPr="005F3D3B" w:rsidRDefault="005F3D3B" w:rsidP="005F3D3B"/>
    <w:p w14:paraId="76BA18F3" w14:textId="0C56FF8D" w:rsidR="005F3D3B" w:rsidRPr="008C7FBF" w:rsidRDefault="005F3D3B" w:rsidP="005F3D3B">
      <w:pPr>
        <w:rPr>
          <w:color w:val="000000" w:themeColor="text1"/>
        </w:rPr>
      </w:pPr>
    </w:p>
    <w:p w14:paraId="5C5C20AE" w14:textId="08032509" w:rsidR="005F3D3B" w:rsidRPr="008C7FBF" w:rsidRDefault="005F3D3B" w:rsidP="005F3D3B">
      <w:pPr>
        <w:rPr>
          <w:color w:val="000000" w:themeColor="text1"/>
        </w:rPr>
      </w:pPr>
    </w:p>
    <w:p w14:paraId="555E9D89" w14:textId="6272710C" w:rsidR="005F3D3B" w:rsidRPr="008C7FBF" w:rsidRDefault="005F3D3B" w:rsidP="005F3D3B">
      <w:pPr>
        <w:rPr>
          <w:color w:val="000000" w:themeColor="text1"/>
        </w:rPr>
      </w:pPr>
    </w:p>
    <w:p w14:paraId="29CE60F2" w14:textId="6CB682EA" w:rsidR="005F3D3B" w:rsidRPr="008C7FBF" w:rsidRDefault="005F3D3B" w:rsidP="005F3D3B">
      <w:pPr>
        <w:rPr>
          <w:color w:val="000000" w:themeColor="text1"/>
        </w:rPr>
      </w:pPr>
    </w:p>
    <w:p w14:paraId="6D69E506" w14:textId="2AFF72FF" w:rsidR="005F3D3B" w:rsidRPr="008C7FBF" w:rsidRDefault="005F3D3B" w:rsidP="005F3D3B">
      <w:pPr>
        <w:rPr>
          <w:color w:val="000000" w:themeColor="text1"/>
        </w:rPr>
      </w:pPr>
    </w:p>
    <w:p w14:paraId="12841177" w14:textId="2170C867" w:rsidR="005F3D3B" w:rsidRPr="008C7FBF" w:rsidRDefault="005F3D3B" w:rsidP="005F3D3B">
      <w:pPr>
        <w:rPr>
          <w:color w:val="000000" w:themeColor="text1"/>
        </w:rPr>
      </w:pPr>
    </w:p>
    <w:p w14:paraId="6F9EC67D" w14:textId="1BA47FB2" w:rsidR="005F3D3B" w:rsidRPr="008C7FBF" w:rsidRDefault="005F3D3B" w:rsidP="005F3D3B">
      <w:pPr>
        <w:rPr>
          <w:color w:val="000000" w:themeColor="text1"/>
        </w:rPr>
      </w:pPr>
    </w:p>
    <w:p w14:paraId="39319575" w14:textId="2AE8B128" w:rsidR="005F3D3B" w:rsidRPr="008C7FBF" w:rsidRDefault="005F3D3B" w:rsidP="005F3D3B">
      <w:pPr>
        <w:rPr>
          <w:color w:val="000000" w:themeColor="text1"/>
        </w:rPr>
      </w:pPr>
    </w:p>
    <w:p w14:paraId="04C1F906" w14:textId="4A9CF8B7" w:rsidR="008C7FBF" w:rsidRPr="008C7FBF" w:rsidRDefault="008C7FBF" w:rsidP="005F3D3B">
      <w:pPr>
        <w:rPr>
          <w:color w:val="000000" w:themeColor="text1"/>
        </w:rPr>
      </w:pPr>
    </w:p>
    <w:p w14:paraId="02FE63B8" w14:textId="7BA57162" w:rsidR="008C7FBF" w:rsidRPr="008C7FBF" w:rsidRDefault="008C7FBF" w:rsidP="005F3D3B">
      <w:pPr>
        <w:rPr>
          <w:color w:val="000000" w:themeColor="text1"/>
        </w:rPr>
      </w:pPr>
    </w:p>
    <w:p w14:paraId="782AED62" w14:textId="27B9195D" w:rsidR="008C7FBF" w:rsidRDefault="008C7FBF" w:rsidP="005F3D3B"/>
    <w:p w14:paraId="6DE15895" w14:textId="5582AD1E" w:rsidR="008C7FBF" w:rsidRDefault="008C7FB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4072BE" wp14:editId="66F15940">
                <wp:simplePos x="0" y="0"/>
                <wp:positionH relativeFrom="column">
                  <wp:posOffset>2851150</wp:posOffset>
                </wp:positionH>
                <wp:positionV relativeFrom="paragraph">
                  <wp:posOffset>142603</wp:posOffset>
                </wp:positionV>
                <wp:extent cx="3206750" cy="1693545"/>
                <wp:effectExtent l="0" t="0" r="635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693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2B7FE" w14:textId="77777777" w:rsidR="008C7FBF" w:rsidRPr="00213B1E" w:rsidRDefault="008C7FBF" w:rsidP="008C7FBF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3B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Grupo de Investigación BIS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213B1E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TE</w:t>
                            </w:r>
                          </w:p>
                          <w:p w14:paraId="1C5978D2" w14:textId="77777777" w:rsidR="008C7FBF" w:rsidRPr="00213B1E" w:rsidRDefault="008C7FBF" w:rsidP="008C7FBF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3B1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Edificio Multiusos I+D+I </w:t>
                            </w:r>
                          </w:p>
                          <w:p w14:paraId="2F7CD958" w14:textId="77777777" w:rsidR="008C7FBF" w:rsidRDefault="008C7FBF" w:rsidP="008C7FBF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3B1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Calle Espejo s/n, 37007</w:t>
                            </w:r>
                          </w:p>
                          <w:p w14:paraId="63AAE2A1" w14:textId="77777777" w:rsidR="008C7FBF" w:rsidRPr="00213B1E" w:rsidRDefault="008C7FBF" w:rsidP="008C7FBF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13B1E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  <w:t>Salamanca, España</w:t>
                            </w:r>
                          </w:p>
                          <w:p w14:paraId="2DC51647" w14:textId="77777777" w:rsidR="008C7FBF" w:rsidRPr="00213B1E" w:rsidRDefault="008C7FBF" w:rsidP="008C7FBF">
                            <w:pPr>
                              <w:jc w:val="right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CF468D2" w14:textId="77777777" w:rsidR="008C7FBF" w:rsidRPr="00213B1E" w:rsidRDefault="008C7FBF" w:rsidP="008C7FBF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C62541"/>
                                <w:sz w:val="32"/>
                                <w:szCs w:val="32"/>
                              </w:rPr>
                            </w:pPr>
                            <w:r w:rsidRPr="00213B1E">
                              <w:rPr>
                                <w:rFonts w:cstheme="minorHAnsi"/>
                                <w:b/>
                                <w:bCs/>
                                <w:color w:val="C62541"/>
                                <w:sz w:val="32"/>
                                <w:szCs w:val="32"/>
                              </w:rPr>
                              <w:t>bisite@usal.es</w:t>
                            </w:r>
                          </w:p>
                          <w:p w14:paraId="476647FC" w14:textId="77777777" w:rsidR="008C7FBF" w:rsidRPr="0071384D" w:rsidRDefault="008C7FBF" w:rsidP="008C7FBF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bCs/>
                                <w:color w:val="1654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72BE" id="Cuadro de texto 5" o:spid="_x0000_s1028" type="#_x0000_t202" style="position:absolute;margin-left:224.5pt;margin-top:11.25pt;width:252.5pt;height:133.3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" fillcolor="white [3201]" stroked="f" strokeweight=".5pt">
                <v:textbox>
                  <w:txbxContent>
                    <w:p w14:paraId="6D02B7FE" w14:textId="77777777" w:rsidR="008C7FBF" w:rsidRPr="00213B1E" w:rsidRDefault="008C7FBF" w:rsidP="008C7FBF">
                      <w:pPr>
                        <w:jc w:val="right"/>
                        <w:rPr>
                          <w:rFonts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13B1E">
                        <w:rPr>
                          <w:rFonts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Grupo de Investigación BIS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213B1E">
                        <w:rPr>
                          <w:rFonts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TE</w:t>
                      </w:r>
                    </w:p>
                    <w:p w14:paraId="1C5978D2" w14:textId="77777777" w:rsidR="008C7FBF" w:rsidRPr="00213B1E" w:rsidRDefault="008C7FBF" w:rsidP="008C7FBF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213B1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 xml:space="preserve">Edificio Multiusos I+D+I </w:t>
                      </w:r>
                    </w:p>
                    <w:p w14:paraId="2F7CD958" w14:textId="77777777" w:rsidR="008C7FBF" w:rsidRDefault="008C7FBF" w:rsidP="008C7FBF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213B1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Calle Espejo s/n, 37007</w:t>
                      </w:r>
                    </w:p>
                    <w:p w14:paraId="63AAE2A1" w14:textId="77777777" w:rsidR="008C7FBF" w:rsidRPr="00213B1E" w:rsidRDefault="008C7FBF" w:rsidP="008C7FBF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  <w:r w:rsidRPr="00213B1E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  <w:t>Salamanca, España</w:t>
                      </w:r>
                    </w:p>
                    <w:p w14:paraId="2DC51647" w14:textId="77777777" w:rsidR="008C7FBF" w:rsidRPr="00213B1E" w:rsidRDefault="008C7FBF" w:rsidP="008C7FBF">
                      <w:pPr>
                        <w:jc w:val="right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CF468D2" w14:textId="77777777" w:rsidR="008C7FBF" w:rsidRPr="00213B1E" w:rsidRDefault="008C7FBF" w:rsidP="008C7FBF">
                      <w:pPr>
                        <w:jc w:val="right"/>
                        <w:rPr>
                          <w:rFonts w:cstheme="minorHAnsi"/>
                          <w:b/>
                          <w:bCs/>
                          <w:color w:val="C62541"/>
                          <w:sz w:val="32"/>
                          <w:szCs w:val="32"/>
                        </w:rPr>
                      </w:pPr>
                      <w:r w:rsidRPr="00213B1E">
                        <w:rPr>
                          <w:rFonts w:cstheme="minorHAnsi"/>
                          <w:b/>
                          <w:bCs/>
                          <w:color w:val="C62541"/>
                          <w:sz w:val="32"/>
                          <w:szCs w:val="32"/>
                        </w:rPr>
                        <w:t>bisite@usal.es</w:t>
                      </w:r>
                    </w:p>
                    <w:p w14:paraId="476647FC" w14:textId="77777777" w:rsidR="008C7FBF" w:rsidRPr="0071384D" w:rsidRDefault="008C7FBF" w:rsidP="008C7FBF">
                      <w:pPr>
                        <w:jc w:val="right"/>
                        <w:rPr>
                          <w:rFonts w:ascii="Courier New" w:hAnsi="Courier New" w:cs="Courier New"/>
                          <w:b/>
                          <w:bCs/>
                          <w:color w:val="1654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BBF942D" wp14:editId="77B622D0">
            <wp:simplePos x="0" y="0"/>
            <wp:positionH relativeFrom="margin">
              <wp:posOffset>-534035</wp:posOffset>
            </wp:positionH>
            <wp:positionV relativeFrom="margin">
              <wp:posOffset>7416982</wp:posOffset>
            </wp:positionV>
            <wp:extent cx="2449830" cy="9017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isite-ES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C8781A9" w14:textId="6DC651B7" w:rsidR="008C7FBF" w:rsidRDefault="008C7FBF" w:rsidP="005F3D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291BAC" wp14:editId="2792A7C5">
                <wp:simplePos x="0" y="0"/>
                <wp:positionH relativeFrom="column">
                  <wp:posOffset>-1137285</wp:posOffset>
                </wp:positionH>
                <wp:positionV relativeFrom="paragraph">
                  <wp:posOffset>-948781</wp:posOffset>
                </wp:positionV>
                <wp:extent cx="7772400" cy="2286000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286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4F4F9" id="Rectángulo 26" o:spid="_x0000_s1026" style="position:absolute;margin-left:-89.55pt;margin-top:-74.7pt;width:612pt;height:18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" fillcolor="black [3213]" stroked="f" strokeweight="1pt">
                <v:fill opacity="13107f"/>
              </v:rect>
            </w:pict>
          </mc:Fallback>
        </mc:AlternateContent>
      </w:r>
      <w:r w:rsidRPr="008C7FBF">
        <w:rPr>
          <w:noProof/>
        </w:rPr>
        <w:drawing>
          <wp:anchor distT="0" distB="0" distL="114300" distR="114300" simplePos="0" relativeHeight="251712512" behindDoc="0" locked="0" layoutInCell="1" allowOverlap="1" wp14:anchorId="6FA6FE6A" wp14:editId="5DB3BA8A">
            <wp:simplePos x="0" y="0"/>
            <wp:positionH relativeFrom="margin">
              <wp:posOffset>1602105</wp:posOffset>
            </wp:positionH>
            <wp:positionV relativeFrom="margin">
              <wp:posOffset>-916305</wp:posOffset>
            </wp:positionV>
            <wp:extent cx="4914265" cy="2252980"/>
            <wp:effectExtent l="0" t="0" r="635" b="0"/>
            <wp:wrapSquare wrapText="bothSides"/>
            <wp:docPr id="7" name="Imagen 6" descr="Un grupo de personas sentadas en un escritorio con una computado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20EA7AE-7525-B371-4DBC-1FD49B1C57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Un grupo de personas sentadas en un escritorio con una computadora&#10;&#10;Descripción generada automáticamente">
                      <a:extLst>
                        <a:ext uri="{FF2B5EF4-FFF2-40B4-BE49-F238E27FC236}">
                          <a16:creationId xmlns:a16="http://schemas.microsoft.com/office/drawing/2014/main" id="{020EA7AE-7525-B371-4DBC-1FD49B1C57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" t="13964" r="-396" b="17266"/>
                    <a:stretch/>
                  </pic:blipFill>
                  <pic:spPr>
                    <a:xfrm>
                      <a:off x="0" y="0"/>
                      <a:ext cx="491426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F80A5" w14:textId="688953D5" w:rsidR="005F3D3B" w:rsidRDefault="005F3D3B" w:rsidP="005F3D3B"/>
    <w:p w14:paraId="25371D4C" w14:textId="5F05C339" w:rsidR="005F3D3B" w:rsidRDefault="00222F60" w:rsidP="005F3D3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96E1B" wp14:editId="0AB1EBC3">
                <wp:simplePos x="0" y="0"/>
                <wp:positionH relativeFrom="column">
                  <wp:posOffset>-462915</wp:posOffset>
                </wp:positionH>
                <wp:positionV relativeFrom="paragraph">
                  <wp:posOffset>282575</wp:posOffset>
                </wp:positionV>
                <wp:extent cx="3083560" cy="78994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560" cy="789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846D2" w14:textId="77777777" w:rsidR="009945A3" w:rsidRPr="00F843BB" w:rsidRDefault="009945A3">
                            <w:pPr>
                              <w:rPr>
                                <w:rFonts w:ascii="Helvetica" w:hAnsi="Helvetica" w:cs="Courier New"/>
                                <w:b/>
                                <w:bCs/>
                                <w:color w:val="C62541"/>
                                <w:sz w:val="72"/>
                                <w:szCs w:val="72"/>
                              </w:rPr>
                            </w:pPr>
                            <w:r w:rsidRPr="00F843BB">
                              <w:rPr>
                                <w:rFonts w:ascii="Helvetica" w:hAnsi="Helvetica" w:cs="Courier New"/>
                                <w:b/>
                                <w:bCs/>
                                <w:color w:val="C62541"/>
                                <w:sz w:val="72"/>
                                <w:szCs w:val="72"/>
                              </w:rPr>
                              <w:t xml:space="preserve">ÍNDICE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1" o:spid="_x0000_s1029" type="#_x0000_t202" style="position:absolute;margin-left:-36.45pt;margin-top:22.25pt;width:242.8pt;height:6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" filled="f" stroked="f" strokeweight=".5pt">
                <v:textbox>
                  <w:txbxContent>
                    <w:p w:rsidR="009945A3" w:rsidRPr="00F843BB" w:rsidRDefault="009945A3">
                      <w:pPr>
                        <w:rPr>
                          <w:rFonts w:ascii="Helvetica" w:hAnsi="Helvetica" w:cs="Courier New"/>
                          <w:b/>
                          <w:bCs/>
                          <w:color w:val="C62541"/>
                          <w:sz w:val="72"/>
                          <w:szCs w:val="72"/>
                        </w:rPr>
                      </w:pPr>
                      <w:r w:rsidRPr="00F843BB">
                        <w:rPr>
                          <w:rFonts w:ascii="Helvetica" w:hAnsi="Helvetica" w:cs="Courier New"/>
                          <w:b/>
                          <w:bCs/>
                          <w:color w:val="C62541"/>
                          <w:sz w:val="72"/>
                          <w:szCs w:val="72"/>
                        </w:rPr>
                        <w:t xml:space="preserve">ÍNDICE </w:t>
                      </w:r>
                    </w:p>
                  </w:txbxContent>
                </v:textbox>
              </v:shape>
            </w:pict>
          </mc:Fallback>
        </mc:AlternateContent>
      </w:r>
    </w:p>
    <w:p w14:paraId="4E6BC0E7" w14:textId="3C2F32CF" w:rsidR="005F3D3B" w:rsidRDefault="005F3D3B" w:rsidP="005F3D3B"/>
    <w:p w14:paraId="16D44506" w14:textId="7449783E" w:rsidR="005F3D3B" w:rsidRDefault="005F3D3B" w:rsidP="005F3D3B"/>
    <w:p w14:paraId="6868A841" w14:textId="35B138A4" w:rsidR="005F3D3B" w:rsidRDefault="005F3D3B" w:rsidP="005F3D3B"/>
    <w:p w14:paraId="120BC4D8" w14:textId="77777777" w:rsidR="005F3D3B" w:rsidRDefault="005F3D3B" w:rsidP="005F3D3B"/>
    <w:p w14:paraId="688B5647" w14:textId="0D590F38" w:rsidR="005F3D3B" w:rsidRDefault="005F3D3B" w:rsidP="005F3D3B"/>
    <w:p w14:paraId="4479CA65" w14:textId="77777777" w:rsidR="005F3D3B" w:rsidRDefault="005F3D3B" w:rsidP="005F3D3B"/>
    <w:p w14:paraId="0F564E0D" w14:textId="165FB877" w:rsidR="005F3D3B" w:rsidRDefault="005F3D3B" w:rsidP="005F3D3B"/>
    <w:p w14:paraId="7CFCF587" w14:textId="7F98A66C" w:rsidR="005F3D3B" w:rsidRDefault="005F3D3B" w:rsidP="005F3D3B"/>
    <w:p w14:paraId="0F642DB6" w14:textId="4F9375F4" w:rsidR="005F3D3B" w:rsidRDefault="005F3D3B" w:rsidP="005F3D3B"/>
    <w:p w14:paraId="113A67BA" w14:textId="6BDF1220" w:rsidR="005F3D3B" w:rsidRDefault="005F3D3B" w:rsidP="005F3D3B"/>
    <w:p w14:paraId="08A9FE6D" w14:textId="7671E8EB" w:rsidR="005F3D3B" w:rsidRDefault="005F3D3B" w:rsidP="005F3D3B"/>
    <w:p w14:paraId="7C924362" w14:textId="7B8A8810" w:rsidR="005F3D3B" w:rsidRDefault="008C7FBF" w:rsidP="005F3D3B">
      <w:r w:rsidRPr="008C7FBF">
        <w:drawing>
          <wp:anchor distT="0" distB="0" distL="114300" distR="114300" simplePos="0" relativeHeight="251711488" behindDoc="0" locked="0" layoutInCell="1" allowOverlap="1" wp14:anchorId="3208DBF0" wp14:editId="7E93D5D8">
            <wp:simplePos x="0" y="0"/>
            <wp:positionH relativeFrom="margin">
              <wp:posOffset>-1139462</wp:posOffset>
            </wp:positionH>
            <wp:positionV relativeFrom="margin">
              <wp:posOffset>-949325</wp:posOffset>
            </wp:positionV>
            <wp:extent cx="2696210" cy="2286000"/>
            <wp:effectExtent l="0" t="0" r="0" b="0"/>
            <wp:wrapSquare wrapText="bothSides"/>
            <wp:docPr id="8" name="Imagen 7" descr="Un grupo de personas en frente de una computado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3D2C36D5-6635-E296-F37F-4E4339E468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Un grupo de personas en frente de una computadora&#10;&#10;Descripción generada automáticamente">
                      <a:extLst>
                        <a:ext uri="{FF2B5EF4-FFF2-40B4-BE49-F238E27FC236}">
                          <a16:creationId xmlns:a16="http://schemas.microsoft.com/office/drawing/2014/main" id="{3D2C36D5-6635-E296-F37F-4E4339E468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1"/>
                    <a:stretch/>
                  </pic:blipFill>
                  <pic:spPr>
                    <a:xfrm>
                      <a:off x="0" y="0"/>
                      <a:ext cx="26962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FF1C1" w14:textId="6DCDC992" w:rsidR="005F3D3B" w:rsidRDefault="005F3D3B" w:rsidP="005F3D3B"/>
    <w:p w14:paraId="545A22FF" w14:textId="06BF45E3" w:rsidR="005F3D3B" w:rsidRDefault="005F3D3B" w:rsidP="005F3D3B"/>
    <w:p w14:paraId="20FD7F15" w14:textId="3F7319F2" w:rsidR="005F3D3B" w:rsidRDefault="005F3D3B" w:rsidP="005F3D3B"/>
    <w:p w14:paraId="3801186E" w14:textId="08AB37EA" w:rsidR="005F3D3B" w:rsidRDefault="005F3D3B" w:rsidP="005F3D3B"/>
    <w:p w14:paraId="1D12F899" w14:textId="5EDF8438" w:rsidR="005F3D3B" w:rsidRDefault="005F3D3B" w:rsidP="005F3D3B"/>
    <w:p w14:paraId="7BD7C7BE" w14:textId="6FDFA69A" w:rsidR="00222F60" w:rsidRDefault="00222F60" w:rsidP="005F3D3B"/>
    <w:p w14:paraId="2016ACC7" w14:textId="38B672E4" w:rsidR="00222F60" w:rsidRDefault="00222F60">
      <w:r>
        <w:br w:type="page"/>
      </w:r>
    </w:p>
    <w:p w14:paraId="20EEFF60" w14:textId="77777777" w:rsidR="005F3D3B" w:rsidRDefault="005F3D3B" w:rsidP="005F3D3B"/>
    <w:p w14:paraId="0BC7B861" w14:textId="77777777" w:rsidR="005F3D3B" w:rsidRDefault="005F3D3B" w:rsidP="005F3D3B"/>
    <w:p w14:paraId="07F9250D" w14:textId="77777777" w:rsidR="005F3D3B" w:rsidRDefault="005F3D3B" w:rsidP="005F3D3B"/>
    <w:p w14:paraId="7C0F25F5" w14:textId="77777777" w:rsidR="005F3D3B" w:rsidRDefault="005F3D3B" w:rsidP="005F3D3B"/>
    <w:p w14:paraId="6C3017B8" w14:textId="77777777" w:rsidR="005F3D3B" w:rsidRDefault="005F3D3B" w:rsidP="005F3D3B"/>
    <w:p w14:paraId="0C0AE775" w14:textId="77777777" w:rsidR="005F3D3B" w:rsidRDefault="005F3D3B" w:rsidP="005F3D3B"/>
    <w:p w14:paraId="195E1F7D" w14:textId="77777777" w:rsidR="005F3D3B" w:rsidRDefault="005F3D3B" w:rsidP="005F3D3B"/>
    <w:p w14:paraId="4AEAC9CA" w14:textId="77777777" w:rsidR="005F3D3B" w:rsidRDefault="005F3D3B" w:rsidP="005F3D3B"/>
    <w:p w14:paraId="2C4C19E2" w14:textId="77777777" w:rsidR="005F3D3B" w:rsidRDefault="005F3D3B" w:rsidP="005F3D3B"/>
    <w:p w14:paraId="7E89C239" w14:textId="77777777" w:rsidR="005F3D3B" w:rsidRDefault="005F3D3B" w:rsidP="005F3D3B"/>
    <w:p w14:paraId="05ECFDB8" w14:textId="77777777" w:rsidR="005F3D3B" w:rsidRDefault="005F3D3B" w:rsidP="005F3D3B"/>
    <w:p w14:paraId="6FCE3CCE" w14:textId="77777777" w:rsidR="005F3D3B" w:rsidRDefault="005F3D3B" w:rsidP="005F3D3B"/>
    <w:p w14:paraId="55FF972E" w14:textId="77777777" w:rsidR="005F3D3B" w:rsidRDefault="005F3D3B" w:rsidP="005F3D3B"/>
    <w:p w14:paraId="4957B2BA" w14:textId="77777777" w:rsidR="005F3D3B" w:rsidRDefault="005F3D3B" w:rsidP="005F3D3B"/>
    <w:p w14:paraId="44705C71" w14:textId="77777777" w:rsidR="005F3D3B" w:rsidRDefault="005F3D3B" w:rsidP="005F3D3B"/>
    <w:p w14:paraId="259730D8" w14:textId="77777777" w:rsidR="005F3D3B" w:rsidRPr="005F3D3B" w:rsidRDefault="005F3D3B" w:rsidP="005F3D3B"/>
    <w:sectPr w:rsidR="005F3D3B" w:rsidRPr="005F3D3B" w:rsidSect="001C7EBE">
      <w:headerReference w:type="even" r:id="rId11"/>
      <w:headerReference w:type="default" r:id="rId12"/>
      <w:footerReference w:type="default" r:id="rId13"/>
      <w:pgSz w:w="11900" w:h="16840"/>
      <w:pgMar w:top="1417" w:right="1127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AB8BE" w14:textId="77777777" w:rsidR="00BE0C07" w:rsidRDefault="00BE0C07" w:rsidP="00051152">
      <w:r>
        <w:separator/>
      </w:r>
    </w:p>
  </w:endnote>
  <w:endnote w:type="continuationSeparator" w:id="0">
    <w:p w14:paraId="57AF7355" w14:textId="77777777" w:rsidR="00BE0C07" w:rsidRDefault="00BE0C07" w:rsidP="0005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Ultra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C43B5" w14:textId="77777777" w:rsidR="00051152" w:rsidRDefault="001C7EBE" w:rsidP="00051152">
    <w:pPr>
      <w:pStyle w:val="Piedepgina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  <w:r w:rsidRPr="00DA6180">
      <w:rPr>
        <w:rFonts w:ascii="Arial" w:eastAsia="Times New Roman" w:hAnsi="Arial" w:cs="Arial"/>
        <w:b/>
        <w:bCs/>
        <w:noProof/>
        <w:color w:val="00637F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84323" wp14:editId="2DC46BBC">
              <wp:simplePos x="0" y="0"/>
              <wp:positionH relativeFrom="column">
                <wp:posOffset>-993507</wp:posOffset>
              </wp:positionH>
              <wp:positionV relativeFrom="paragraph">
                <wp:posOffset>115938</wp:posOffset>
              </wp:positionV>
              <wp:extent cx="7363226" cy="0"/>
              <wp:effectExtent l="0" t="0" r="15875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322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CBAD1F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8.25pt,9.15pt" to="501.55pt,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" strokecolor="black [3213]" strokeweight=".5pt">
              <v:stroke joinstyle="miter"/>
            </v:line>
          </w:pict>
        </mc:Fallback>
      </mc:AlternateContent>
    </w:r>
    <w:r w:rsidR="00051152">
      <w:tab/>
    </w:r>
  </w:p>
  <w:p w14:paraId="306E2A3B" w14:textId="77777777" w:rsidR="00051152" w:rsidRDefault="00051152" w:rsidP="00051152">
    <w:pPr>
      <w:pStyle w:val="Piedepgina"/>
      <w:spacing w:line="276" w:lineRule="auto"/>
      <w:ind w:right="-858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</w:p>
  <w:p w14:paraId="0D56EB1C" w14:textId="77777777" w:rsidR="00051152" w:rsidRPr="001A133D" w:rsidRDefault="00F843BB" w:rsidP="00051152">
    <w:pPr>
      <w:pStyle w:val="Piedepgina"/>
      <w:spacing w:line="276" w:lineRule="auto"/>
      <w:ind w:right="-858"/>
      <w:jc w:val="right"/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eastAsia="es-ES_tradnl"/>
      </w:rPr>
    </w:pPr>
    <w:r w:rsidRPr="0071384D">
      <w:rPr>
        <w:rFonts w:ascii="Arial" w:eastAsia="Times New Roman" w:hAnsi="Arial" w:cs="Arial"/>
        <w:b/>
        <w:bCs/>
        <w:noProof/>
        <w:color w:val="000000" w:themeColor="text1"/>
        <w:sz w:val="14"/>
        <w:szCs w:val="14"/>
        <w:lang w:eastAsia="es-ES_tradnl"/>
      </w:rPr>
      <w:t xml:space="preserve">Grupo Investigación BISITE </w:t>
    </w:r>
    <w:r w:rsidR="00051152" w:rsidRPr="00F843BB">
      <w:rPr>
        <w:rFonts w:ascii="Arial" w:eastAsia="Times New Roman" w:hAnsi="Arial" w:cs="Arial"/>
        <w:b/>
        <w:bCs/>
        <w:noProof/>
        <w:color w:val="C62541"/>
        <w:sz w:val="14"/>
        <w:szCs w:val="14"/>
        <w:lang w:eastAsia="es-ES_tradnl"/>
      </w:rPr>
      <w:t>www.</w:t>
    </w:r>
    <w:r w:rsidRPr="00F843BB">
      <w:rPr>
        <w:rFonts w:ascii="Arial" w:eastAsia="Times New Roman" w:hAnsi="Arial" w:cs="Arial"/>
        <w:b/>
        <w:bCs/>
        <w:noProof/>
        <w:color w:val="C62541"/>
        <w:sz w:val="14"/>
        <w:szCs w:val="14"/>
        <w:lang w:eastAsia="es-ES_tradnl"/>
      </w:rPr>
      <w:t>bisite</w:t>
    </w:r>
    <w:r w:rsidR="00051152" w:rsidRPr="00F843BB">
      <w:rPr>
        <w:rFonts w:ascii="Arial" w:eastAsia="Times New Roman" w:hAnsi="Arial" w:cs="Arial"/>
        <w:b/>
        <w:bCs/>
        <w:noProof/>
        <w:color w:val="C62541"/>
        <w:sz w:val="14"/>
        <w:szCs w:val="14"/>
        <w:lang w:eastAsia="es-ES_tradnl"/>
      </w:rPr>
      <w:t>.</w:t>
    </w:r>
    <w:r w:rsidRPr="00F843BB">
      <w:rPr>
        <w:rFonts w:ascii="Arial" w:eastAsia="Times New Roman" w:hAnsi="Arial" w:cs="Arial"/>
        <w:b/>
        <w:bCs/>
        <w:noProof/>
        <w:color w:val="C62541"/>
        <w:sz w:val="14"/>
        <w:szCs w:val="14"/>
        <w:lang w:eastAsia="es-ES_tradnl"/>
      </w:rPr>
      <w:t>es</w:t>
    </w:r>
  </w:p>
  <w:p w14:paraId="5A864432" w14:textId="77777777" w:rsidR="00051152" w:rsidRDefault="00051152" w:rsidP="00051152">
    <w:pPr>
      <w:pStyle w:val="Piedepgina"/>
      <w:tabs>
        <w:tab w:val="clear" w:pos="4419"/>
        <w:tab w:val="clear" w:pos="8838"/>
        <w:tab w:val="left" w:pos="644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6E064" w14:textId="77777777" w:rsidR="00BE0C07" w:rsidRDefault="00BE0C07" w:rsidP="00051152">
      <w:r>
        <w:separator/>
      </w:r>
    </w:p>
  </w:footnote>
  <w:footnote w:type="continuationSeparator" w:id="0">
    <w:p w14:paraId="0763248C" w14:textId="77777777" w:rsidR="00BE0C07" w:rsidRDefault="00BE0C07" w:rsidP="00051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835807696"/>
      <w:docPartObj>
        <w:docPartGallery w:val="Page Numbers (Top of Page)"/>
        <w:docPartUnique/>
      </w:docPartObj>
    </w:sdtPr>
    <w:sdtContent>
      <w:p w14:paraId="7255AA89" w14:textId="77777777" w:rsidR="005F3D3B" w:rsidRDefault="005F3D3B" w:rsidP="00240160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7C4D31" w14:textId="77777777" w:rsidR="005F3D3B" w:rsidRDefault="005F3D3B" w:rsidP="005F3D3B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Courier New" w:hAnsi="Courier New" w:cs="Courier New"/>
        <w:b/>
        <w:bCs/>
      </w:rPr>
      <w:id w:val="236290483"/>
      <w:docPartObj>
        <w:docPartGallery w:val="Page Numbers (Top of Page)"/>
        <w:docPartUnique/>
      </w:docPartObj>
    </w:sdtPr>
    <w:sdtEndPr>
      <w:rPr>
        <w:rStyle w:val="Nmerodepgina"/>
        <w:color w:val="FFFFFF" w:themeColor="background1"/>
        <w:sz w:val="20"/>
        <w:szCs w:val="20"/>
      </w:rPr>
    </w:sdtEndPr>
    <w:sdtContent>
      <w:p w14:paraId="00A7FF6C" w14:textId="77777777" w:rsidR="005F3D3B" w:rsidRPr="001C7EBE" w:rsidRDefault="005F3D3B" w:rsidP="005F3D3B">
        <w:pPr>
          <w:pStyle w:val="Encabezado"/>
          <w:framePr w:wrap="none" w:vAnchor="text" w:hAnchor="page" w:x="11155" w:y="-18"/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</w:pP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begin"/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instrText xml:space="preserve"> PAGE </w:instrText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separate"/>
        </w:r>
        <w:r w:rsidRPr="001C7EBE">
          <w:rPr>
            <w:rStyle w:val="Nmerodepgina"/>
            <w:rFonts w:ascii="Courier New" w:hAnsi="Courier New" w:cs="Courier New"/>
            <w:b/>
            <w:bCs/>
            <w:noProof/>
            <w:color w:val="FFFFFF" w:themeColor="background1"/>
            <w:sz w:val="20"/>
            <w:szCs w:val="20"/>
          </w:rPr>
          <w:t>3</w:t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end"/>
        </w:r>
      </w:p>
    </w:sdtContent>
  </w:sdt>
  <w:p w14:paraId="47FE81F7" w14:textId="77777777" w:rsidR="00051152" w:rsidRPr="005F3D3B" w:rsidRDefault="005F3D3B" w:rsidP="005F3D3B">
    <w:pPr>
      <w:pStyle w:val="Encabezado"/>
      <w:ind w:right="360"/>
      <w:jc w:val="right"/>
      <w:rPr>
        <w:rFonts w:ascii="Courier New" w:hAnsi="Courier New" w:cs="Courier New"/>
        <w:b/>
        <w:bCs/>
        <w:color w:val="FFFFFF" w:themeColor="background1"/>
      </w:rPr>
    </w:pPr>
    <w:r w:rsidRPr="005F3D3B">
      <w:rPr>
        <w:rFonts w:ascii="Courier New" w:hAnsi="Courier New" w:cs="Courier New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497661B3" wp14:editId="5D8EF7E0">
              <wp:simplePos x="0" y="0"/>
              <wp:positionH relativeFrom="column">
                <wp:posOffset>5695950</wp:posOffset>
              </wp:positionH>
              <wp:positionV relativeFrom="paragraph">
                <wp:posOffset>-73560</wp:posOffset>
              </wp:positionV>
              <wp:extent cx="779007" cy="259849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007" cy="259849"/>
                      </a:xfrm>
                      <a:prstGeom prst="rect">
                        <a:avLst/>
                      </a:prstGeom>
                      <a:solidFill>
                        <a:srgbClr val="C625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4795C1" id="Rectángulo 15" o:spid="_x0000_s1026" style="position:absolute;margin-left:448.5pt;margin-top:-5.8pt;width:61.35pt;height:20.4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" fillcolor="#c62541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152"/>
    <w:rsid w:val="0000395A"/>
    <w:rsid w:val="00051152"/>
    <w:rsid w:val="00182EB8"/>
    <w:rsid w:val="001C7EBE"/>
    <w:rsid w:val="0020297C"/>
    <w:rsid w:val="00213B1E"/>
    <w:rsid w:val="00222F60"/>
    <w:rsid w:val="00347A4F"/>
    <w:rsid w:val="003913F7"/>
    <w:rsid w:val="003923DC"/>
    <w:rsid w:val="00496987"/>
    <w:rsid w:val="00552724"/>
    <w:rsid w:val="005F3D3B"/>
    <w:rsid w:val="006247E6"/>
    <w:rsid w:val="0071384D"/>
    <w:rsid w:val="008C7FBF"/>
    <w:rsid w:val="00922A97"/>
    <w:rsid w:val="00970004"/>
    <w:rsid w:val="009945A3"/>
    <w:rsid w:val="00A43073"/>
    <w:rsid w:val="00B030D7"/>
    <w:rsid w:val="00B06EFC"/>
    <w:rsid w:val="00B16C9A"/>
    <w:rsid w:val="00B86107"/>
    <w:rsid w:val="00BB6D19"/>
    <w:rsid w:val="00BE0C07"/>
    <w:rsid w:val="00BE5171"/>
    <w:rsid w:val="00C44A0D"/>
    <w:rsid w:val="00CE4AF0"/>
    <w:rsid w:val="00F8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6B8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82EB8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511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51152"/>
    <w:rPr>
      <w:rFonts w:eastAsiaTheme="minorEastAsia"/>
      <w:sz w:val="22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0511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152"/>
  </w:style>
  <w:style w:type="paragraph" w:styleId="Piedepgina">
    <w:name w:val="footer"/>
    <w:basedOn w:val="Normal"/>
    <w:link w:val="PiedepginaCar"/>
    <w:uiPriority w:val="99"/>
    <w:unhideWhenUsed/>
    <w:rsid w:val="000511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152"/>
  </w:style>
  <w:style w:type="character" w:styleId="Hipervnculo">
    <w:name w:val="Hyperlink"/>
    <w:basedOn w:val="Fuentedeprrafopredeter"/>
    <w:uiPriority w:val="99"/>
    <w:semiHidden/>
    <w:unhideWhenUsed/>
    <w:rsid w:val="00051152"/>
    <w:rPr>
      <w:color w:val="0000FF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5F3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es .dotx</Template>
  <TotalTime>1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2022-12-19T16:31:00Z</dcterms:created>
  <dcterms:modified xsi:type="dcterms:W3CDTF">2022-12-19T16:31:00Z</dcterms:modified>
</cp:coreProperties>
</file>